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972C3" w14:textId="77777777" w:rsidR="007A4CB0" w:rsidRPr="00537698" w:rsidRDefault="007A4CB0" w:rsidP="00537698">
      <w:pPr>
        <w:tabs>
          <w:tab w:val="right" w:leader="dot" w:pos="10230"/>
        </w:tabs>
        <w:spacing w:line="240" w:lineRule="auto"/>
        <w:rPr>
          <w:rFonts w:ascii="Poppins" w:hAnsi="Poppins" w:cs="Poppins"/>
          <w:sz w:val="20"/>
        </w:rPr>
      </w:pPr>
      <w:r w:rsidRPr="00537698">
        <w:rPr>
          <w:rFonts w:ascii="Poppins" w:hAnsi="Poppins" w:cs="Poppins"/>
          <w:sz w:val="20"/>
        </w:rPr>
        <w:t>Name</w:t>
      </w:r>
      <w:r w:rsidRPr="00537698">
        <w:rPr>
          <w:rFonts w:ascii="Poppins" w:hAnsi="Poppins" w:cs="Poppins"/>
          <w:sz w:val="20"/>
        </w:rPr>
        <w:tab/>
      </w:r>
    </w:p>
    <w:p w14:paraId="1D646321" w14:textId="77777777" w:rsidR="00537698" w:rsidRDefault="00537698" w:rsidP="00537698">
      <w:pPr>
        <w:tabs>
          <w:tab w:val="right" w:leader="dot" w:pos="10230"/>
        </w:tabs>
        <w:spacing w:line="240" w:lineRule="auto"/>
        <w:rPr>
          <w:rFonts w:ascii="Poppins" w:hAnsi="Poppins" w:cs="Poppins"/>
          <w:sz w:val="20"/>
        </w:rPr>
      </w:pPr>
    </w:p>
    <w:p w14:paraId="2F3BBCFC" w14:textId="77777777" w:rsidR="007A4CB0" w:rsidRPr="00537698" w:rsidRDefault="007A4CB0" w:rsidP="00537698">
      <w:pPr>
        <w:tabs>
          <w:tab w:val="right" w:leader="dot" w:pos="10230"/>
        </w:tabs>
        <w:spacing w:line="240" w:lineRule="auto"/>
        <w:rPr>
          <w:rFonts w:ascii="Poppins" w:hAnsi="Poppins" w:cs="Poppins"/>
          <w:sz w:val="20"/>
        </w:rPr>
      </w:pPr>
      <w:r w:rsidRPr="00537698">
        <w:rPr>
          <w:rFonts w:ascii="Poppins" w:hAnsi="Poppins" w:cs="Poppins"/>
          <w:sz w:val="20"/>
        </w:rPr>
        <w:t>Address</w:t>
      </w:r>
      <w:r w:rsidRPr="00537698">
        <w:rPr>
          <w:rFonts w:ascii="Poppins" w:hAnsi="Poppins" w:cs="Poppins"/>
          <w:sz w:val="20"/>
        </w:rPr>
        <w:tab/>
      </w:r>
    </w:p>
    <w:p w14:paraId="21CDDAC7" w14:textId="77777777" w:rsidR="00537698" w:rsidRDefault="00537698" w:rsidP="00537698">
      <w:pPr>
        <w:tabs>
          <w:tab w:val="right" w:leader="dot" w:pos="10230"/>
        </w:tabs>
        <w:spacing w:line="240" w:lineRule="auto"/>
        <w:rPr>
          <w:rFonts w:ascii="Poppins" w:hAnsi="Poppins" w:cs="Poppins"/>
          <w:sz w:val="20"/>
        </w:rPr>
      </w:pPr>
    </w:p>
    <w:p w14:paraId="714EC5DA" w14:textId="77777777" w:rsidR="007A4CB0" w:rsidRPr="00537698" w:rsidRDefault="007A4CB0" w:rsidP="00537698">
      <w:pPr>
        <w:tabs>
          <w:tab w:val="right" w:leader="dot" w:pos="10230"/>
        </w:tabs>
        <w:spacing w:line="240" w:lineRule="auto"/>
        <w:rPr>
          <w:rFonts w:ascii="Poppins" w:hAnsi="Poppins" w:cs="Poppins"/>
          <w:sz w:val="20"/>
        </w:rPr>
      </w:pPr>
      <w:r w:rsidRPr="00537698">
        <w:rPr>
          <w:rFonts w:ascii="Poppins" w:hAnsi="Poppins" w:cs="Poppins"/>
          <w:sz w:val="20"/>
        </w:rPr>
        <w:t>Position/Event</w:t>
      </w:r>
      <w:r w:rsidRPr="00537698">
        <w:rPr>
          <w:rFonts w:ascii="Poppins" w:hAnsi="Poppins" w:cs="Poppins"/>
          <w:sz w:val="20"/>
        </w:rPr>
        <w:tab/>
      </w:r>
    </w:p>
    <w:p w14:paraId="760939EC" w14:textId="77777777" w:rsidR="006112C3" w:rsidRDefault="006112C3" w:rsidP="00537698">
      <w:pPr>
        <w:tabs>
          <w:tab w:val="right" w:leader="dot" w:pos="10230"/>
        </w:tabs>
        <w:spacing w:line="240" w:lineRule="auto"/>
        <w:rPr>
          <w:rFonts w:ascii="Poppins" w:hAnsi="Poppins" w:cs="Poppins"/>
          <w:sz w:val="20"/>
        </w:rPr>
      </w:pPr>
    </w:p>
    <w:p w14:paraId="5B000B25" w14:textId="77777777" w:rsidR="00537698" w:rsidRPr="00537698" w:rsidRDefault="00537698" w:rsidP="00537698">
      <w:pPr>
        <w:tabs>
          <w:tab w:val="right" w:leader="dot" w:pos="10230"/>
        </w:tabs>
        <w:spacing w:line="240" w:lineRule="auto"/>
        <w:rPr>
          <w:rFonts w:ascii="Poppins" w:hAnsi="Poppins" w:cs="Poppins"/>
          <w:sz w:val="20"/>
        </w:rPr>
      </w:pPr>
    </w:p>
    <w:p w14:paraId="2BB86063" w14:textId="77777777" w:rsidR="00B31EAB" w:rsidRPr="00537698" w:rsidRDefault="00B31EAB" w:rsidP="00537698">
      <w:pPr>
        <w:tabs>
          <w:tab w:val="right" w:leader="dot" w:pos="10230"/>
        </w:tabs>
        <w:spacing w:line="240" w:lineRule="auto"/>
        <w:rPr>
          <w:rFonts w:ascii="Poppins" w:hAnsi="Poppins" w:cs="Poppins"/>
          <w:sz w:val="20"/>
        </w:rPr>
      </w:pPr>
      <w:r w:rsidRPr="00537698">
        <w:rPr>
          <w:rFonts w:ascii="Poppins" w:hAnsi="Poppins" w:cs="Poppins"/>
          <w:sz w:val="20"/>
        </w:rPr>
        <w:t xml:space="preserve">I would like to be paid by cheque / BACs * (*delete as </w:t>
      </w:r>
      <w:r w:rsidR="00AB4F70" w:rsidRPr="00537698">
        <w:rPr>
          <w:rFonts w:ascii="Poppins" w:hAnsi="Poppins" w:cs="Poppins"/>
          <w:sz w:val="20"/>
        </w:rPr>
        <w:t>appropriate</w:t>
      </w:r>
      <w:r w:rsidRPr="00537698">
        <w:rPr>
          <w:rFonts w:ascii="Poppins" w:hAnsi="Poppins" w:cs="Poppins"/>
          <w:sz w:val="20"/>
        </w:rPr>
        <w:t>)</w:t>
      </w:r>
    </w:p>
    <w:p w14:paraId="5B56768D" w14:textId="77777777" w:rsidR="00537698" w:rsidRDefault="00537698" w:rsidP="00537698">
      <w:pPr>
        <w:tabs>
          <w:tab w:val="right" w:leader="dot" w:pos="10230"/>
        </w:tabs>
        <w:spacing w:line="240" w:lineRule="auto"/>
        <w:rPr>
          <w:rFonts w:ascii="Poppins" w:hAnsi="Poppins" w:cs="Poppins"/>
          <w:sz w:val="20"/>
        </w:rPr>
      </w:pPr>
    </w:p>
    <w:p w14:paraId="1F0EEF18" w14:textId="77777777" w:rsidR="00B31EAB" w:rsidRPr="00537698" w:rsidRDefault="00B31EAB" w:rsidP="00537698">
      <w:pPr>
        <w:tabs>
          <w:tab w:val="right" w:leader="dot" w:pos="10230"/>
        </w:tabs>
        <w:spacing w:line="240" w:lineRule="auto"/>
        <w:rPr>
          <w:rFonts w:ascii="Poppins" w:hAnsi="Poppins" w:cs="Poppins"/>
          <w:sz w:val="20"/>
        </w:rPr>
      </w:pPr>
      <w:r w:rsidRPr="00537698">
        <w:rPr>
          <w:rFonts w:ascii="Poppins" w:hAnsi="Poppins" w:cs="Poppins"/>
          <w:sz w:val="20"/>
        </w:rPr>
        <w:t>Account Holders Name:</w:t>
      </w:r>
      <w:r w:rsidRPr="00537698">
        <w:rPr>
          <w:rFonts w:ascii="Poppins" w:hAnsi="Poppins" w:cs="Poppins"/>
          <w:sz w:val="20"/>
        </w:rPr>
        <w:tab/>
      </w:r>
    </w:p>
    <w:p w14:paraId="1AF72677" w14:textId="77777777" w:rsidR="00537698" w:rsidRDefault="00537698" w:rsidP="00537698">
      <w:pPr>
        <w:tabs>
          <w:tab w:val="right" w:leader="dot" w:pos="10230"/>
        </w:tabs>
        <w:spacing w:line="240" w:lineRule="auto"/>
        <w:rPr>
          <w:rFonts w:ascii="Poppins" w:hAnsi="Poppins" w:cs="Poppins"/>
          <w:sz w:val="20"/>
        </w:rPr>
      </w:pPr>
    </w:p>
    <w:p w14:paraId="168B664B" w14:textId="77777777" w:rsidR="00B31EAB" w:rsidRDefault="00B31EAB" w:rsidP="00537698">
      <w:pPr>
        <w:tabs>
          <w:tab w:val="right" w:leader="dot" w:pos="10230"/>
        </w:tabs>
        <w:spacing w:line="240" w:lineRule="auto"/>
        <w:rPr>
          <w:rFonts w:ascii="Poppins" w:hAnsi="Poppins" w:cs="Poppins"/>
          <w:sz w:val="20"/>
        </w:rPr>
      </w:pPr>
      <w:r w:rsidRPr="00537698">
        <w:rPr>
          <w:rFonts w:ascii="Poppins" w:hAnsi="Poppins" w:cs="Poppins"/>
          <w:sz w:val="20"/>
        </w:rPr>
        <w:t>Account Number:</w:t>
      </w:r>
      <w:r w:rsidRPr="00537698">
        <w:rPr>
          <w:rFonts w:ascii="Poppins" w:hAnsi="Poppins" w:cs="Poppins"/>
          <w:sz w:val="20"/>
        </w:rPr>
        <w:tab/>
      </w:r>
    </w:p>
    <w:p w14:paraId="7CE01486" w14:textId="77777777" w:rsidR="00537698" w:rsidRPr="00537698" w:rsidRDefault="00537698" w:rsidP="00537698">
      <w:pPr>
        <w:tabs>
          <w:tab w:val="right" w:leader="dot" w:pos="10230"/>
        </w:tabs>
        <w:spacing w:line="240" w:lineRule="auto"/>
        <w:rPr>
          <w:rFonts w:ascii="Poppins" w:hAnsi="Poppins" w:cs="Poppins"/>
          <w:sz w:val="20"/>
        </w:rPr>
      </w:pPr>
    </w:p>
    <w:p w14:paraId="3B804B3F" w14:textId="77777777" w:rsidR="00B31EAB" w:rsidRDefault="00B31EAB" w:rsidP="00537698">
      <w:pPr>
        <w:tabs>
          <w:tab w:val="right" w:leader="dot" w:pos="10230"/>
        </w:tabs>
        <w:spacing w:line="240" w:lineRule="auto"/>
        <w:rPr>
          <w:rFonts w:ascii="Poppins" w:hAnsi="Poppins" w:cs="Poppins"/>
          <w:sz w:val="20"/>
        </w:rPr>
      </w:pPr>
      <w:r w:rsidRPr="00537698">
        <w:rPr>
          <w:rFonts w:ascii="Poppins" w:hAnsi="Poppins" w:cs="Poppins"/>
          <w:sz w:val="20"/>
        </w:rPr>
        <w:t>Sort Code:</w:t>
      </w:r>
      <w:r w:rsidRPr="00537698">
        <w:rPr>
          <w:rFonts w:ascii="Poppins" w:hAnsi="Poppins" w:cs="Poppins"/>
          <w:sz w:val="20"/>
        </w:rPr>
        <w:tab/>
      </w:r>
    </w:p>
    <w:p w14:paraId="43D37F63" w14:textId="77777777" w:rsidR="00537698" w:rsidRPr="00537698" w:rsidRDefault="00537698" w:rsidP="00537698">
      <w:pPr>
        <w:tabs>
          <w:tab w:val="right" w:leader="dot" w:pos="10230"/>
        </w:tabs>
        <w:spacing w:line="240" w:lineRule="auto"/>
        <w:rPr>
          <w:rFonts w:ascii="Poppins" w:hAnsi="Poppins" w:cs="Poppins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9"/>
        <w:gridCol w:w="4588"/>
        <w:gridCol w:w="2039"/>
        <w:gridCol w:w="2039"/>
      </w:tblGrid>
      <w:tr w:rsidR="007A4CB0" w:rsidRPr="00537698" w14:paraId="50A2FD1C" w14:textId="77777777" w:rsidTr="00AF1395">
        <w:tc>
          <w:tcPr>
            <w:tcW w:w="750" w:type="pct"/>
            <w:shd w:val="clear" w:color="auto" w:fill="E6E6E6"/>
          </w:tcPr>
          <w:p w14:paraId="23CAC817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b/>
                <w:sz w:val="20"/>
              </w:rPr>
            </w:pPr>
            <w:r w:rsidRPr="00537698">
              <w:rPr>
                <w:rFonts w:ascii="Poppins" w:hAnsi="Poppins" w:cs="Poppins"/>
                <w:b/>
                <w:sz w:val="20"/>
              </w:rPr>
              <w:t>DATE</w:t>
            </w:r>
          </w:p>
        </w:tc>
        <w:tc>
          <w:tcPr>
            <w:tcW w:w="2250" w:type="pct"/>
            <w:shd w:val="clear" w:color="auto" w:fill="E6E6E6"/>
          </w:tcPr>
          <w:p w14:paraId="356AED01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b/>
                <w:sz w:val="20"/>
              </w:rPr>
            </w:pPr>
            <w:r w:rsidRPr="00537698">
              <w:rPr>
                <w:rFonts w:ascii="Poppins" w:hAnsi="Poppins" w:cs="Poppins"/>
                <w:b/>
                <w:sz w:val="20"/>
              </w:rPr>
              <w:t>TRAVEL TO MEETINGS/EVENTS</w:t>
            </w:r>
          </w:p>
        </w:tc>
        <w:tc>
          <w:tcPr>
            <w:tcW w:w="1000" w:type="pct"/>
            <w:shd w:val="clear" w:color="auto" w:fill="E6E6E6"/>
          </w:tcPr>
          <w:p w14:paraId="62130040" w14:textId="675FFA5F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b/>
                <w:w w:val="80"/>
                <w:sz w:val="20"/>
              </w:rPr>
            </w:pPr>
            <w:r w:rsidRPr="00537698">
              <w:rPr>
                <w:rFonts w:ascii="Poppins" w:hAnsi="Poppins" w:cs="Poppins"/>
                <w:b/>
                <w:w w:val="80"/>
                <w:sz w:val="20"/>
              </w:rPr>
              <w:t xml:space="preserve">No MILES @ </w:t>
            </w:r>
            <w:r w:rsidR="00060C0B">
              <w:rPr>
                <w:rFonts w:ascii="Poppins" w:hAnsi="Poppins" w:cs="Poppins"/>
                <w:b/>
                <w:w w:val="80"/>
                <w:sz w:val="20"/>
              </w:rPr>
              <w:t>5</w:t>
            </w:r>
            <w:r w:rsidR="00F12A02">
              <w:rPr>
                <w:rFonts w:ascii="Poppins" w:hAnsi="Poppins" w:cs="Poppins"/>
                <w:b/>
                <w:w w:val="80"/>
                <w:sz w:val="20"/>
              </w:rPr>
              <w:t>5</w:t>
            </w:r>
            <w:r w:rsidRPr="00537698">
              <w:rPr>
                <w:rFonts w:ascii="Poppins" w:hAnsi="Poppins" w:cs="Poppins"/>
                <w:b/>
                <w:w w:val="80"/>
                <w:sz w:val="20"/>
              </w:rPr>
              <w:t>p a mile</w:t>
            </w:r>
          </w:p>
        </w:tc>
        <w:tc>
          <w:tcPr>
            <w:tcW w:w="1000" w:type="pct"/>
            <w:shd w:val="clear" w:color="auto" w:fill="E6E6E6"/>
          </w:tcPr>
          <w:p w14:paraId="0DFD7CA2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b/>
                <w:sz w:val="20"/>
              </w:rPr>
            </w:pPr>
            <w:r w:rsidRPr="00537698">
              <w:rPr>
                <w:rFonts w:ascii="Poppins" w:hAnsi="Poppins" w:cs="Poppins"/>
                <w:b/>
                <w:sz w:val="20"/>
              </w:rPr>
              <w:t>AMOUNT</w:t>
            </w:r>
          </w:p>
        </w:tc>
      </w:tr>
      <w:tr w:rsidR="007A4CB0" w:rsidRPr="00537698" w14:paraId="14E45B48" w14:textId="77777777" w:rsidTr="00AF1395">
        <w:tc>
          <w:tcPr>
            <w:tcW w:w="750" w:type="pct"/>
          </w:tcPr>
          <w:p w14:paraId="17D50619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2250" w:type="pct"/>
          </w:tcPr>
          <w:p w14:paraId="6257A846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57DF724D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3230CAE4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</w:tr>
      <w:tr w:rsidR="007A4CB0" w:rsidRPr="00537698" w14:paraId="26B6DB89" w14:textId="77777777" w:rsidTr="00AF1395">
        <w:tc>
          <w:tcPr>
            <w:tcW w:w="750" w:type="pct"/>
          </w:tcPr>
          <w:p w14:paraId="178E9374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2250" w:type="pct"/>
          </w:tcPr>
          <w:p w14:paraId="53BB88C1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5C7A361E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577B0D37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</w:tr>
      <w:tr w:rsidR="007A4CB0" w:rsidRPr="00537698" w14:paraId="27D0DF0B" w14:textId="77777777" w:rsidTr="00AF1395">
        <w:tc>
          <w:tcPr>
            <w:tcW w:w="750" w:type="pct"/>
          </w:tcPr>
          <w:p w14:paraId="5010E777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2250" w:type="pct"/>
          </w:tcPr>
          <w:p w14:paraId="338CB21F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379A2CB3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30B195E9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</w:tr>
      <w:tr w:rsidR="007A4CB0" w:rsidRPr="00537698" w14:paraId="4634FED9" w14:textId="77777777" w:rsidTr="00AF1395">
        <w:tc>
          <w:tcPr>
            <w:tcW w:w="750" w:type="pct"/>
          </w:tcPr>
          <w:p w14:paraId="130962D8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2250" w:type="pct"/>
          </w:tcPr>
          <w:p w14:paraId="6A21B4A2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2A1BA596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01AC3334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</w:tr>
      <w:tr w:rsidR="007A4CB0" w:rsidRPr="00537698" w14:paraId="1853B02E" w14:textId="77777777" w:rsidTr="00AF1395">
        <w:tc>
          <w:tcPr>
            <w:tcW w:w="750" w:type="pct"/>
          </w:tcPr>
          <w:p w14:paraId="7A21A412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2250" w:type="pct"/>
          </w:tcPr>
          <w:p w14:paraId="77A04431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5A64FD2A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6F512DB7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</w:tr>
      <w:tr w:rsidR="007A4CB0" w:rsidRPr="00537698" w14:paraId="096379DF" w14:textId="77777777" w:rsidTr="00AF1395">
        <w:tc>
          <w:tcPr>
            <w:tcW w:w="750" w:type="pct"/>
          </w:tcPr>
          <w:p w14:paraId="5D9AA15C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2250" w:type="pct"/>
          </w:tcPr>
          <w:p w14:paraId="102D3FA9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32EFE5D3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3850A8AB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</w:tr>
      <w:tr w:rsidR="007A4CB0" w:rsidRPr="00537698" w14:paraId="61FBB3D9" w14:textId="77777777" w:rsidTr="00AF1395">
        <w:tc>
          <w:tcPr>
            <w:tcW w:w="750" w:type="pct"/>
          </w:tcPr>
          <w:p w14:paraId="48471A02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2250" w:type="pct"/>
          </w:tcPr>
          <w:p w14:paraId="6ABD88D4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04371F83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51C086AE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</w:tr>
      <w:tr w:rsidR="009745C6" w:rsidRPr="009745C6" w14:paraId="25368E39" w14:textId="77777777" w:rsidTr="00AF1395">
        <w:tc>
          <w:tcPr>
            <w:tcW w:w="750" w:type="pct"/>
            <w:tcBorders>
              <w:bottom w:val="single" w:sz="4" w:space="0" w:color="auto"/>
            </w:tcBorders>
          </w:tcPr>
          <w:p w14:paraId="102F8897" w14:textId="77777777" w:rsidR="009745C6" w:rsidRPr="009745C6" w:rsidRDefault="009745C6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2250" w:type="pct"/>
            <w:tcBorders>
              <w:bottom w:val="single" w:sz="4" w:space="0" w:color="auto"/>
            </w:tcBorders>
          </w:tcPr>
          <w:p w14:paraId="0A97CCE5" w14:textId="77777777" w:rsidR="009745C6" w:rsidRPr="009745C6" w:rsidRDefault="009745C6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7C9C1DF7" w14:textId="77777777" w:rsidR="009745C6" w:rsidRPr="009745C6" w:rsidRDefault="009745C6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0C369674" w14:textId="77777777" w:rsidR="009745C6" w:rsidRPr="009745C6" w:rsidRDefault="009745C6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</w:tr>
      <w:tr w:rsidR="009745C6" w:rsidRPr="009745C6" w14:paraId="7BEBD503" w14:textId="77777777" w:rsidTr="00AF1395">
        <w:tc>
          <w:tcPr>
            <w:tcW w:w="750" w:type="pct"/>
            <w:tcBorders>
              <w:bottom w:val="single" w:sz="4" w:space="0" w:color="auto"/>
            </w:tcBorders>
          </w:tcPr>
          <w:p w14:paraId="38FAEF62" w14:textId="77777777" w:rsidR="009745C6" w:rsidRPr="009745C6" w:rsidRDefault="009745C6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2250" w:type="pct"/>
            <w:tcBorders>
              <w:bottom w:val="single" w:sz="4" w:space="0" w:color="auto"/>
            </w:tcBorders>
          </w:tcPr>
          <w:p w14:paraId="0DBE51CE" w14:textId="77777777" w:rsidR="009745C6" w:rsidRPr="009745C6" w:rsidRDefault="009745C6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5954FF16" w14:textId="77777777" w:rsidR="009745C6" w:rsidRPr="009745C6" w:rsidRDefault="009745C6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2CCAD220" w14:textId="77777777" w:rsidR="009745C6" w:rsidRPr="009745C6" w:rsidRDefault="009745C6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</w:tr>
      <w:tr w:rsidR="007A4CB0" w:rsidRPr="009745C6" w14:paraId="02D0187B" w14:textId="77777777" w:rsidTr="00AF1395">
        <w:tc>
          <w:tcPr>
            <w:tcW w:w="750" w:type="pct"/>
            <w:tcBorders>
              <w:bottom w:val="single" w:sz="4" w:space="0" w:color="auto"/>
            </w:tcBorders>
          </w:tcPr>
          <w:p w14:paraId="2157C78E" w14:textId="77777777" w:rsidR="007A4CB0" w:rsidRPr="009745C6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2250" w:type="pct"/>
            <w:tcBorders>
              <w:bottom w:val="single" w:sz="4" w:space="0" w:color="auto"/>
            </w:tcBorders>
          </w:tcPr>
          <w:p w14:paraId="3F8F68FB" w14:textId="77777777" w:rsidR="007A4CB0" w:rsidRPr="009745C6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7BBB2937" w14:textId="77777777" w:rsidR="007A4CB0" w:rsidRPr="009745C6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5629207C" w14:textId="77777777" w:rsidR="007A4CB0" w:rsidRPr="009745C6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</w:tr>
      <w:tr w:rsidR="007A4CB0" w:rsidRPr="00537698" w14:paraId="67FB0093" w14:textId="77777777" w:rsidTr="00AF1395">
        <w:tc>
          <w:tcPr>
            <w:tcW w:w="750" w:type="pct"/>
            <w:shd w:val="clear" w:color="auto" w:fill="E6E6E6"/>
          </w:tcPr>
          <w:p w14:paraId="0447DB96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  <w:r w:rsidRPr="00537698">
              <w:rPr>
                <w:rFonts w:ascii="Poppins" w:hAnsi="Poppins" w:cs="Poppins"/>
                <w:b/>
                <w:sz w:val="20"/>
              </w:rPr>
              <w:t>DATE</w:t>
            </w:r>
          </w:p>
        </w:tc>
        <w:tc>
          <w:tcPr>
            <w:tcW w:w="2250" w:type="pct"/>
            <w:shd w:val="clear" w:color="auto" w:fill="E6E6E6"/>
          </w:tcPr>
          <w:p w14:paraId="53BFC61C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  <w:r w:rsidRPr="00537698">
              <w:rPr>
                <w:rFonts w:ascii="Poppins" w:hAnsi="Poppins" w:cs="Poppins"/>
                <w:b/>
                <w:sz w:val="20"/>
              </w:rPr>
              <w:t>OTHER (please specify)</w:t>
            </w:r>
          </w:p>
        </w:tc>
        <w:tc>
          <w:tcPr>
            <w:tcW w:w="1000" w:type="pct"/>
            <w:shd w:val="clear" w:color="auto" w:fill="E6E6E6"/>
          </w:tcPr>
          <w:p w14:paraId="7F200EFA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  <w:shd w:val="clear" w:color="auto" w:fill="E6E6E6"/>
          </w:tcPr>
          <w:p w14:paraId="0BEB968B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</w:tr>
      <w:tr w:rsidR="00C75786" w:rsidRPr="00537698" w14:paraId="649E8742" w14:textId="77777777" w:rsidTr="00AF1395">
        <w:tc>
          <w:tcPr>
            <w:tcW w:w="750" w:type="pct"/>
          </w:tcPr>
          <w:p w14:paraId="2351FC71" w14:textId="77777777" w:rsidR="00C75786" w:rsidRPr="00537698" w:rsidRDefault="00C75786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2250" w:type="pct"/>
          </w:tcPr>
          <w:p w14:paraId="1B4E4A41" w14:textId="77777777" w:rsidR="00C75786" w:rsidRPr="00537698" w:rsidRDefault="00C75786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258352DE" w14:textId="77777777" w:rsidR="00C75786" w:rsidRPr="00537698" w:rsidRDefault="00C75786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3A0ECB6A" w14:textId="77777777" w:rsidR="00C75786" w:rsidRPr="00537698" w:rsidRDefault="00C75786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</w:tr>
      <w:tr w:rsidR="00B31EAB" w:rsidRPr="00537698" w14:paraId="4DAB1086" w14:textId="77777777" w:rsidTr="00AF1395">
        <w:tc>
          <w:tcPr>
            <w:tcW w:w="750" w:type="pct"/>
          </w:tcPr>
          <w:p w14:paraId="30B7E271" w14:textId="77777777" w:rsidR="00B31EAB" w:rsidRPr="00537698" w:rsidRDefault="00B31EAB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2250" w:type="pct"/>
          </w:tcPr>
          <w:p w14:paraId="1976DF5F" w14:textId="77777777" w:rsidR="00B31EAB" w:rsidRPr="00537698" w:rsidRDefault="00B31EAB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0063FC95" w14:textId="77777777" w:rsidR="00B31EAB" w:rsidRPr="00537698" w:rsidRDefault="00B31EAB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16DD9508" w14:textId="77777777" w:rsidR="00B31EAB" w:rsidRPr="00537698" w:rsidRDefault="00B31EAB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</w:tr>
      <w:tr w:rsidR="00B31EAB" w:rsidRPr="00537698" w14:paraId="1D420A60" w14:textId="77777777" w:rsidTr="00AF1395">
        <w:tc>
          <w:tcPr>
            <w:tcW w:w="750" w:type="pct"/>
          </w:tcPr>
          <w:p w14:paraId="36A5CADD" w14:textId="77777777" w:rsidR="00B31EAB" w:rsidRPr="00537698" w:rsidRDefault="00B31EAB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2250" w:type="pct"/>
          </w:tcPr>
          <w:p w14:paraId="116458B4" w14:textId="77777777" w:rsidR="00B31EAB" w:rsidRPr="00537698" w:rsidRDefault="00B31EAB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51ABB1C1" w14:textId="77777777" w:rsidR="00B31EAB" w:rsidRPr="00537698" w:rsidRDefault="00B31EAB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42CF1414" w14:textId="77777777" w:rsidR="00B31EAB" w:rsidRPr="00537698" w:rsidRDefault="00B31EAB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</w:tr>
      <w:tr w:rsidR="00B31EAB" w:rsidRPr="00537698" w14:paraId="706D6463" w14:textId="77777777" w:rsidTr="00AF1395">
        <w:tc>
          <w:tcPr>
            <w:tcW w:w="750" w:type="pct"/>
          </w:tcPr>
          <w:p w14:paraId="0994C6D1" w14:textId="77777777" w:rsidR="00B31EAB" w:rsidRPr="00537698" w:rsidRDefault="00B31EAB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2250" w:type="pct"/>
          </w:tcPr>
          <w:p w14:paraId="2B9BED69" w14:textId="77777777" w:rsidR="00B31EAB" w:rsidRPr="00537698" w:rsidRDefault="00B31EAB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17EF9270" w14:textId="77777777" w:rsidR="00B31EAB" w:rsidRPr="00537698" w:rsidRDefault="00B31EAB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5CD19C7E" w14:textId="77777777" w:rsidR="00B31EAB" w:rsidRPr="00537698" w:rsidRDefault="00B31EAB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</w:tr>
      <w:tr w:rsidR="00C75786" w:rsidRPr="00537698" w14:paraId="6E914093" w14:textId="77777777" w:rsidTr="00AF1395">
        <w:tc>
          <w:tcPr>
            <w:tcW w:w="750" w:type="pct"/>
          </w:tcPr>
          <w:p w14:paraId="2FB12945" w14:textId="77777777" w:rsidR="00C75786" w:rsidRPr="00537698" w:rsidRDefault="00C75786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2250" w:type="pct"/>
          </w:tcPr>
          <w:p w14:paraId="3A8906EC" w14:textId="77777777" w:rsidR="00C75786" w:rsidRPr="00537698" w:rsidRDefault="00C75786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35DB50D2" w14:textId="77777777" w:rsidR="00C75786" w:rsidRPr="00537698" w:rsidRDefault="00C75786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39B84DE6" w14:textId="77777777" w:rsidR="00C75786" w:rsidRPr="00537698" w:rsidRDefault="00C75786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</w:tr>
      <w:tr w:rsidR="007A4CB0" w:rsidRPr="00537698" w14:paraId="1923D3B6" w14:textId="77777777" w:rsidTr="00AF1395">
        <w:tc>
          <w:tcPr>
            <w:tcW w:w="750" w:type="pct"/>
          </w:tcPr>
          <w:p w14:paraId="5567474E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2250" w:type="pct"/>
          </w:tcPr>
          <w:p w14:paraId="76275792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5E576CE1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5AF8E2DB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</w:tr>
      <w:tr w:rsidR="009745C6" w:rsidRPr="00537698" w14:paraId="7E108790" w14:textId="77777777" w:rsidTr="00AF1395">
        <w:tc>
          <w:tcPr>
            <w:tcW w:w="750" w:type="pct"/>
          </w:tcPr>
          <w:p w14:paraId="0E7DB307" w14:textId="77777777" w:rsidR="009745C6" w:rsidRPr="00537698" w:rsidRDefault="009745C6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2250" w:type="pct"/>
          </w:tcPr>
          <w:p w14:paraId="0749D915" w14:textId="77777777" w:rsidR="009745C6" w:rsidRPr="00537698" w:rsidRDefault="009745C6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37199D52" w14:textId="77777777" w:rsidR="009745C6" w:rsidRPr="00537698" w:rsidRDefault="009745C6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</w:tcPr>
          <w:p w14:paraId="6CB53072" w14:textId="77777777" w:rsidR="009745C6" w:rsidRPr="00537698" w:rsidRDefault="009745C6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</w:tr>
      <w:tr w:rsidR="007A4CB0" w:rsidRPr="00537698" w14:paraId="087BA36C" w14:textId="77777777" w:rsidTr="00AF1395">
        <w:tc>
          <w:tcPr>
            <w:tcW w:w="750" w:type="pct"/>
            <w:tcBorders>
              <w:bottom w:val="single" w:sz="4" w:space="0" w:color="auto"/>
            </w:tcBorders>
          </w:tcPr>
          <w:p w14:paraId="5B2D8CC8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2250" w:type="pct"/>
            <w:tcBorders>
              <w:bottom w:val="single" w:sz="4" w:space="0" w:color="auto"/>
            </w:tcBorders>
          </w:tcPr>
          <w:p w14:paraId="7D7EBD07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0226B6B9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223C9061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sz w:val="20"/>
              </w:rPr>
            </w:pPr>
          </w:p>
        </w:tc>
      </w:tr>
      <w:tr w:rsidR="007A4CB0" w:rsidRPr="00537698" w14:paraId="3261155B" w14:textId="77777777" w:rsidTr="00AF1395">
        <w:tc>
          <w:tcPr>
            <w:tcW w:w="750" w:type="pct"/>
            <w:shd w:val="clear" w:color="auto" w:fill="E6E6E6"/>
          </w:tcPr>
          <w:p w14:paraId="0A3929F9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b/>
                <w:sz w:val="20"/>
              </w:rPr>
            </w:pPr>
          </w:p>
        </w:tc>
        <w:tc>
          <w:tcPr>
            <w:tcW w:w="2250" w:type="pct"/>
            <w:shd w:val="clear" w:color="auto" w:fill="E6E6E6"/>
          </w:tcPr>
          <w:p w14:paraId="4E0BF0BA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rPr>
                <w:rFonts w:ascii="Poppins" w:hAnsi="Poppins" w:cs="Poppins"/>
                <w:b/>
                <w:sz w:val="20"/>
              </w:rPr>
            </w:pPr>
          </w:p>
        </w:tc>
        <w:tc>
          <w:tcPr>
            <w:tcW w:w="1000" w:type="pct"/>
            <w:shd w:val="clear" w:color="auto" w:fill="E6E6E6"/>
          </w:tcPr>
          <w:p w14:paraId="3B1EDD0C" w14:textId="77777777" w:rsidR="007A4CB0" w:rsidRPr="00537698" w:rsidRDefault="00C75786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b/>
                <w:sz w:val="20"/>
              </w:rPr>
            </w:pPr>
            <w:r w:rsidRPr="00537698">
              <w:rPr>
                <w:rFonts w:ascii="Poppins" w:hAnsi="Poppins" w:cs="Poppins"/>
                <w:b/>
                <w:sz w:val="20"/>
              </w:rPr>
              <w:t>TOTAL</w:t>
            </w:r>
          </w:p>
        </w:tc>
        <w:tc>
          <w:tcPr>
            <w:tcW w:w="1000" w:type="pct"/>
            <w:shd w:val="clear" w:color="auto" w:fill="E6E6E6"/>
          </w:tcPr>
          <w:p w14:paraId="2A12E828" w14:textId="77777777" w:rsidR="007A4CB0" w:rsidRPr="00537698" w:rsidRDefault="007A4CB0" w:rsidP="00537698">
            <w:pPr>
              <w:tabs>
                <w:tab w:val="right" w:leader="dot" w:pos="10230"/>
              </w:tabs>
              <w:spacing w:line="240" w:lineRule="auto"/>
              <w:jc w:val="right"/>
              <w:rPr>
                <w:rFonts w:ascii="Poppins" w:hAnsi="Poppins" w:cs="Poppins"/>
                <w:b/>
                <w:sz w:val="20"/>
              </w:rPr>
            </w:pPr>
          </w:p>
        </w:tc>
      </w:tr>
    </w:tbl>
    <w:p w14:paraId="517D2132" w14:textId="77777777" w:rsidR="00273DC8" w:rsidRPr="00537698" w:rsidRDefault="00273DC8" w:rsidP="00537698">
      <w:pPr>
        <w:tabs>
          <w:tab w:val="right" w:leader="dot" w:pos="6160"/>
        </w:tabs>
        <w:spacing w:line="240" w:lineRule="auto"/>
        <w:rPr>
          <w:rFonts w:ascii="Poppins" w:hAnsi="Poppins" w:cs="Poppins"/>
          <w:sz w:val="20"/>
        </w:rPr>
      </w:pPr>
    </w:p>
    <w:p w14:paraId="486F4C89" w14:textId="77777777" w:rsidR="007A4CB0" w:rsidRPr="00537698" w:rsidRDefault="007A4CB0" w:rsidP="00537698">
      <w:pPr>
        <w:tabs>
          <w:tab w:val="right" w:leader="dot" w:pos="6160"/>
        </w:tabs>
        <w:spacing w:line="240" w:lineRule="auto"/>
        <w:rPr>
          <w:rFonts w:ascii="Poppins" w:hAnsi="Poppins" w:cs="Poppins"/>
          <w:sz w:val="20"/>
        </w:rPr>
      </w:pPr>
      <w:r w:rsidRPr="00537698">
        <w:rPr>
          <w:rFonts w:ascii="Poppins" w:hAnsi="Poppins" w:cs="Poppins"/>
          <w:sz w:val="20"/>
        </w:rPr>
        <w:t>Signed</w:t>
      </w:r>
      <w:r w:rsidRPr="00537698">
        <w:rPr>
          <w:rFonts w:ascii="Poppins" w:hAnsi="Poppins" w:cs="Poppins"/>
          <w:sz w:val="20"/>
        </w:rPr>
        <w:tab/>
      </w:r>
      <w:r w:rsidR="003F77B1" w:rsidRPr="00537698">
        <w:rPr>
          <w:rFonts w:ascii="Poppins" w:hAnsi="Poppins" w:cs="Poppins"/>
          <w:sz w:val="20"/>
        </w:rPr>
        <w:tab/>
      </w:r>
      <w:r w:rsidRPr="00537698">
        <w:rPr>
          <w:rFonts w:ascii="Poppins" w:hAnsi="Poppins" w:cs="Poppins"/>
          <w:sz w:val="20"/>
        </w:rPr>
        <w:t>(Name)</w:t>
      </w:r>
    </w:p>
    <w:p w14:paraId="70D807A5" w14:textId="77777777" w:rsidR="003F77B1" w:rsidRPr="00537698" w:rsidRDefault="003F77B1" w:rsidP="00537698">
      <w:pPr>
        <w:tabs>
          <w:tab w:val="right" w:leader="dot" w:pos="6160"/>
        </w:tabs>
        <w:spacing w:line="240" w:lineRule="auto"/>
        <w:rPr>
          <w:rFonts w:ascii="Poppins" w:hAnsi="Poppins" w:cs="Poppins"/>
          <w:sz w:val="20"/>
        </w:rPr>
      </w:pPr>
    </w:p>
    <w:p w14:paraId="2AAA4A04" w14:textId="77777777" w:rsidR="00C75786" w:rsidRPr="00537698" w:rsidRDefault="003F77B1" w:rsidP="00537698">
      <w:pPr>
        <w:tabs>
          <w:tab w:val="right" w:leader="dot" w:pos="6160"/>
        </w:tabs>
        <w:spacing w:line="240" w:lineRule="auto"/>
        <w:rPr>
          <w:rFonts w:ascii="Poppins" w:hAnsi="Poppins" w:cs="Poppins"/>
          <w:sz w:val="20"/>
        </w:rPr>
      </w:pPr>
      <w:r w:rsidRPr="00537698">
        <w:rPr>
          <w:rFonts w:ascii="Poppins" w:hAnsi="Poppins" w:cs="Poppins"/>
          <w:sz w:val="20"/>
        </w:rPr>
        <w:t>Budget holder approval</w:t>
      </w:r>
      <w:r w:rsidRPr="00537698">
        <w:rPr>
          <w:rFonts w:ascii="Poppins" w:hAnsi="Poppins" w:cs="Poppins"/>
          <w:sz w:val="20"/>
        </w:rPr>
        <w:tab/>
      </w:r>
      <w:r w:rsidRPr="00537698">
        <w:rPr>
          <w:rFonts w:ascii="Poppins" w:hAnsi="Poppins" w:cs="Poppins"/>
          <w:sz w:val="20"/>
        </w:rPr>
        <w:tab/>
        <w:t>(Name)</w:t>
      </w:r>
    </w:p>
    <w:sectPr w:rsidR="00C75786" w:rsidRPr="00537698" w:rsidSect="00C75786">
      <w:footerReference w:type="even" r:id="rId6"/>
      <w:footerReference w:type="default" r:id="rId7"/>
      <w:headerReference w:type="first" r:id="rId8"/>
      <w:footerReference w:type="first" r:id="rId9"/>
      <w:pgSz w:w="11907" w:h="16840" w:code="9"/>
      <w:pgMar w:top="851" w:right="851" w:bottom="851" w:left="851" w:header="720" w:footer="30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8DB95" w14:textId="77777777" w:rsidR="00C6323F" w:rsidRDefault="00C6323F">
      <w:r>
        <w:separator/>
      </w:r>
    </w:p>
  </w:endnote>
  <w:endnote w:type="continuationSeparator" w:id="0">
    <w:p w14:paraId="4E699FE0" w14:textId="77777777" w:rsidR="00C6323F" w:rsidRDefault="00C63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">
    <w:altName w:val="Times New Roman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D5F69" w14:textId="77777777" w:rsidR="005C3907" w:rsidRDefault="005C390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E22653" w14:textId="77777777" w:rsidR="005C3907" w:rsidRDefault="005C39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B725" w14:textId="77777777" w:rsidR="005C3907" w:rsidRDefault="005C390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FD732" w14:textId="77777777" w:rsidR="005C3907" w:rsidRPr="009745C6" w:rsidRDefault="005C3907" w:rsidP="009745C6">
    <w:pPr>
      <w:tabs>
        <w:tab w:val="left" w:pos="1260"/>
      </w:tabs>
      <w:spacing w:line="240" w:lineRule="auto"/>
      <w:rPr>
        <w:rFonts w:ascii="Poppins" w:hAnsi="Poppins" w:cs="Poppins"/>
        <w:b/>
        <w:color w:val="007BC4"/>
        <w:sz w:val="15"/>
        <w:szCs w:val="15"/>
      </w:rPr>
    </w:pPr>
    <w:r w:rsidRPr="009745C6">
      <w:rPr>
        <w:rFonts w:ascii="Poppins" w:hAnsi="Poppins" w:cs="Poppins"/>
        <w:b/>
        <w:color w:val="007BC4"/>
        <w:sz w:val="15"/>
        <w:szCs w:val="15"/>
      </w:rPr>
      <w:t>Girlguiding Cambridgeshire East is an operating name of the Cambridgeshire East Guide Association; Registered Charity No. 300716</w:t>
    </w:r>
  </w:p>
  <w:p w14:paraId="3C2F7F71" w14:textId="77777777" w:rsidR="00273DC8" w:rsidRPr="009745C6" w:rsidRDefault="00273DC8" w:rsidP="009745C6">
    <w:pPr>
      <w:tabs>
        <w:tab w:val="left" w:pos="1260"/>
      </w:tabs>
      <w:spacing w:line="240" w:lineRule="auto"/>
      <w:jc w:val="right"/>
      <w:rPr>
        <w:rFonts w:ascii="Poppins" w:hAnsi="Poppins" w:cs="Poppins"/>
        <w:sz w:val="15"/>
        <w:szCs w:val="15"/>
      </w:rPr>
    </w:pPr>
    <w:r w:rsidRPr="009745C6">
      <w:rPr>
        <w:rFonts w:ascii="Poppins" w:hAnsi="Poppins" w:cs="Poppins"/>
        <w:sz w:val="15"/>
        <w:szCs w:val="15"/>
      </w:rPr>
      <w:t xml:space="preserve">Rev </w:t>
    </w:r>
    <w:r w:rsidR="009745C6">
      <w:rPr>
        <w:rFonts w:ascii="Poppins" w:hAnsi="Poppins" w:cs="Poppins"/>
        <w:sz w:val="15"/>
        <w:szCs w:val="15"/>
      </w:rPr>
      <w:t>5-23</w:t>
    </w:r>
  </w:p>
  <w:p w14:paraId="0538E992" w14:textId="77777777" w:rsidR="005C3907" w:rsidRDefault="005C39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362EB" w14:textId="77777777" w:rsidR="00C6323F" w:rsidRDefault="00C6323F">
      <w:r>
        <w:separator/>
      </w:r>
    </w:p>
  </w:footnote>
  <w:footnote w:type="continuationSeparator" w:id="0">
    <w:p w14:paraId="7AEF7A60" w14:textId="77777777" w:rsidR="00C6323F" w:rsidRDefault="00C63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A2852" w14:textId="77777777" w:rsidR="005C3907" w:rsidRDefault="00537698" w:rsidP="005C3907">
    <w:pPr>
      <w:tabs>
        <w:tab w:val="center" w:pos="9350"/>
      </w:tabs>
      <w:rPr>
        <w:color w:val="000000"/>
      </w:rPr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F4240EB" wp14:editId="4BC14B24">
          <wp:simplePos x="0" y="0"/>
          <wp:positionH relativeFrom="column">
            <wp:posOffset>-1867</wp:posOffset>
          </wp:positionH>
          <wp:positionV relativeFrom="paragraph">
            <wp:posOffset>-224771</wp:posOffset>
          </wp:positionV>
          <wp:extent cx="1173480" cy="1364776"/>
          <wp:effectExtent l="0" t="0" r="0" b="698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G_Cambs-East secondary colour - Holli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91" t="4030" r="10864" b="6365"/>
                  <a:stretch/>
                </pic:blipFill>
                <pic:spPr bwMode="auto">
                  <a:xfrm>
                    <a:off x="0" y="0"/>
                    <a:ext cx="1173480" cy="136477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098305" w14:textId="77777777" w:rsidR="005C3907" w:rsidRDefault="005C3907" w:rsidP="00C75786">
    <w:pPr>
      <w:tabs>
        <w:tab w:val="center" w:pos="9350"/>
      </w:tabs>
      <w:jc w:val="right"/>
      <w:rPr>
        <w:color w:val="000000"/>
      </w:rPr>
    </w:pPr>
  </w:p>
  <w:p w14:paraId="7BF41740" w14:textId="77777777" w:rsidR="005C3907" w:rsidRPr="00C75786" w:rsidRDefault="005C3907" w:rsidP="00C75786">
    <w:pPr>
      <w:jc w:val="right"/>
      <w:rPr>
        <w:rFonts w:ascii="Trebuchet MS" w:hAnsi="Trebuchet MS"/>
        <w:b/>
        <w:color w:val="000000"/>
        <w:sz w:val="24"/>
      </w:rPr>
    </w:pPr>
    <w:r w:rsidRPr="00C75786">
      <w:rPr>
        <w:rFonts w:ascii="Trebuchet MS" w:hAnsi="Trebuchet MS"/>
        <w:color w:val="000000"/>
        <w:sz w:val="24"/>
      </w:rPr>
      <w:tab/>
    </w:r>
  </w:p>
  <w:p w14:paraId="5E2CFA8B" w14:textId="77777777" w:rsidR="005C3907" w:rsidRPr="00537698" w:rsidRDefault="005C3907" w:rsidP="00C75786">
    <w:pPr>
      <w:tabs>
        <w:tab w:val="center" w:pos="9000"/>
      </w:tabs>
      <w:jc w:val="right"/>
      <w:rPr>
        <w:rFonts w:ascii="Poppins" w:hAnsi="Poppins" w:cs="Poppins"/>
        <w:b/>
        <w:color w:val="000000"/>
        <w:sz w:val="24"/>
        <w:szCs w:val="32"/>
      </w:rPr>
    </w:pPr>
    <w:r w:rsidRPr="00537698">
      <w:rPr>
        <w:rFonts w:ascii="Poppins" w:hAnsi="Poppins" w:cs="Poppins"/>
        <w:b/>
        <w:color w:val="000000"/>
        <w:sz w:val="24"/>
        <w:szCs w:val="32"/>
      </w:rPr>
      <w:t>CLAIM FOR EXPENSES</w:t>
    </w:r>
  </w:p>
  <w:p w14:paraId="7E948FEB" w14:textId="77777777" w:rsidR="005C3907" w:rsidRPr="00537698" w:rsidRDefault="005C3907" w:rsidP="00C75786">
    <w:pPr>
      <w:jc w:val="right"/>
      <w:rPr>
        <w:rFonts w:ascii="Poppins" w:hAnsi="Poppins" w:cs="Poppins"/>
        <w:b/>
        <w:color w:val="000000"/>
        <w:sz w:val="24"/>
        <w:szCs w:val="32"/>
      </w:rPr>
    </w:pPr>
  </w:p>
  <w:p w14:paraId="24621A04" w14:textId="77777777" w:rsidR="005C3907" w:rsidRPr="00C75786" w:rsidRDefault="005C3907" w:rsidP="00C75786">
    <w:pPr>
      <w:jc w:val="right"/>
      <w:rPr>
        <w:rFonts w:ascii="Trebuchet MS" w:hAnsi="Trebuchet MS"/>
        <w:b/>
        <w:color w:val="000000"/>
        <w:sz w:val="24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46C"/>
    <w:rsid w:val="00027361"/>
    <w:rsid w:val="00060C0B"/>
    <w:rsid w:val="00065775"/>
    <w:rsid w:val="001E05E6"/>
    <w:rsid w:val="00223FC8"/>
    <w:rsid w:val="00265428"/>
    <w:rsid w:val="00273DC8"/>
    <w:rsid w:val="002B5A3A"/>
    <w:rsid w:val="003F77B1"/>
    <w:rsid w:val="004303A4"/>
    <w:rsid w:val="00537698"/>
    <w:rsid w:val="005C3907"/>
    <w:rsid w:val="005F08F9"/>
    <w:rsid w:val="006112C3"/>
    <w:rsid w:val="006A1D5B"/>
    <w:rsid w:val="006E3C5F"/>
    <w:rsid w:val="0072546C"/>
    <w:rsid w:val="00747919"/>
    <w:rsid w:val="00757401"/>
    <w:rsid w:val="0078433C"/>
    <w:rsid w:val="007A4CB0"/>
    <w:rsid w:val="007D3D37"/>
    <w:rsid w:val="007E5DF4"/>
    <w:rsid w:val="00860F4F"/>
    <w:rsid w:val="0092701F"/>
    <w:rsid w:val="009745C6"/>
    <w:rsid w:val="0099435C"/>
    <w:rsid w:val="00A828EF"/>
    <w:rsid w:val="00AB2ADD"/>
    <w:rsid w:val="00AB4F70"/>
    <w:rsid w:val="00AF1395"/>
    <w:rsid w:val="00B31EAB"/>
    <w:rsid w:val="00BC3A97"/>
    <w:rsid w:val="00C35556"/>
    <w:rsid w:val="00C6323F"/>
    <w:rsid w:val="00C67364"/>
    <w:rsid w:val="00C75786"/>
    <w:rsid w:val="00D87B1C"/>
    <w:rsid w:val="00D97EDE"/>
    <w:rsid w:val="00DB6A67"/>
    <w:rsid w:val="00E51A55"/>
    <w:rsid w:val="00E82E46"/>
    <w:rsid w:val="00F069BC"/>
    <w:rsid w:val="00F12A02"/>
    <w:rsid w:val="00F667F0"/>
    <w:rsid w:val="00FA4197"/>
    <w:rsid w:val="00FB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B030E4"/>
  <w15:chartTrackingRefBased/>
  <w15:docId w15:val="{0358089A-342B-46D5-A210-6EAAE9E52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360" w:lineRule="atLeast"/>
    </w:pPr>
    <w:rPr>
      <w:rFonts w:ascii="Andale Sans" w:hAnsi="Andale Sans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spacing w:line="360" w:lineRule="exact"/>
      <w:outlineLvl w:val="0"/>
    </w:pPr>
    <w:rPr>
      <w:color w:val="008080"/>
      <w:sz w:val="26"/>
    </w:rPr>
  </w:style>
  <w:style w:type="paragraph" w:styleId="Heading2">
    <w:name w:val="heading 2"/>
    <w:basedOn w:val="Normal"/>
    <w:next w:val="Normal"/>
    <w:qFormat/>
    <w:pPr>
      <w:keepNext/>
      <w:tabs>
        <w:tab w:val="left" w:pos="851"/>
      </w:tabs>
      <w:spacing w:line="360" w:lineRule="exact"/>
      <w:outlineLvl w:val="1"/>
    </w:pPr>
    <w:rPr>
      <w:sz w:val="26"/>
    </w:rPr>
  </w:style>
  <w:style w:type="paragraph" w:styleId="Heading3">
    <w:name w:val="heading 3"/>
    <w:basedOn w:val="Normal"/>
    <w:next w:val="Normal"/>
    <w:qFormat/>
    <w:pPr>
      <w:keepNext/>
      <w:tabs>
        <w:tab w:val="left" w:pos="851"/>
      </w:tabs>
      <w:spacing w:line="360" w:lineRule="exact"/>
      <w:ind w:left="851" w:hanging="851"/>
      <w:outlineLvl w:val="2"/>
    </w:pPr>
    <w:rPr>
      <w:color w:val="008080"/>
      <w:sz w:val="26"/>
    </w:rPr>
  </w:style>
  <w:style w:type="paragraph" w:styleId="Heading4">
    <w:name w:val="heading 4"/>
    <w:basedOn w:val="Normal"/>
    <w:next w:val="Normal"/>
    <w:qFormat/>
    <w:pPr>
      <w:keepNext/>
      <w:spacing w:line="340" w:lineRule="atLeast"/>
      <w:outlineLvl w:val="3"/>
    </w:pPr>
    <w:rPr>
      <w:rFonts w:ascii="Trebuchet MS" w:hAnsi="Trebuchet MS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after="360"/>
    </w:pPr>
  </w:style>
  <w:style w:type="paragraph" w:customStyle="1" w:styleId="TopSalutation">
    <w:name w:val="Top Salutation"/>
    <w:basedOn w:val="Normal"/>
    <w:pPr>
      <w:spacing w:after="360"/>
    </w:pPr>
    <w:rPr>
      <w:snapToGrid w:val="0"/>
    </w:rPr>
  </w:style>
  <w:style w:type="paragraph" w:customStyle="1" w:styleId="BottomSalutation">
    <w:name w:val="Bottom Salutation"/>
    <w:basedOn w:val="Normal"/>
    <w:pPr>
      <w:keepNext/>
      <w:spacing w:after="900"/>
    </w:pPr>
    <w:rPr>
      <w:snapToGrid w:val="0"/>
    </w:rPr>
  </w:style>
  <w:style w:type="paragraph" w:customStyle="1" w:styleId="Fromname">
    <w:name w:val="From (name)"/>
    <w:basedOn w:val="Normal"/>
    <w:pPr>
      <w:keepNext/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Address">
    <w:name w:val="Address"/>
    <w:basedOn w:val="Normal"/>
    <w:pPr>
      <w:spacing w:line="320" w:lineRule="atLeast"/>
    </w:pPr>
    <w:rPr>
      <w:snapToGrid w:val="0"/>
    </w:rPr>
  </w:style>
  <w:style w:type="table" w:styleId="TableGrid">
    <w:name w:val="Table Grid"/>
    <w:basedOn w:val="TableNormal"/>
    <w:rsid w:val="00576D0B"/>
    <w:pPr>
      <w:spacing w:line="3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8F0F53"/>
    <w:rPr>
      <w:sz w:val="16"/>
      <w:szCs w:val="16"/>
    </w:rPr>
  </w:style>
  <w:style w:type="paragraph" w:styleId="CommentText">
    <w:name w:val="annotation text"/>
    <w:basedOn w:val="Normal"/>
    <w:semiHidden/>
    <w:rsid w:val="008F0F53"/>
    <w:rPr>
      <w:sz w:val="20"/>
    </w:rPr>
  </w:style>
  <w:style w:type="paragraph" w:styleId="CommentSubject">
    <w:name w:val="annotation subject"/>
    <w:basedOn w:val="CommentText"/>
    <w:next w:val="CommentText"/>
    <w:semiHidden/>
    <w:rsid w:val="008F0F53"/>
    <w:rPr>
      <w:b/>
      <w:bCs/>
    </w:rPr>
  </w:style>
  <w:style w:type="paragraph" w:styleId="BalloonText">
    <w:name w:val="Balloon Text"/>
    <w:basedOn w:val="Normal"/>
    <w:semiHidden/>
    <w:rsid w:val="008F0F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wner\Application%20Data\Microsoft\Templates\OUTGOINGS.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OUTGOINGS.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BGA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subject>BGA Template</dc:subject>
  <dc:creator>HP registered user</dc:creator>
  <cp:keywords/>
  <dc:description/>
  <cp:lastModifiedBy>Office (Girlguiding Cambridgeshire East)</cp:lastModifiedBy>
  <cp:revision>3</cp:revision>
  <cp:lastPrinted>2019-10-23T14:34:00Z</cp:lastPrinted>
  <dcterms:created xsi:type="dcterms:W3CDTF">2026-10-07T17:39:00Z</dcterms:created>
  <dcterms:modified xsi:type="dcterms:W3CDTF">2026-10-07T17:41:00Z</dcterms:modified>
</cp:coreProperties>
</file>